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2618909" cy="2404213"/>
            <wp:effectExtent l="0" t="0" r="0" b="0"/>
            <wp:docPr id="20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79" cy="240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  <w:rPr>
          <w:b/>
          <w:sz w:val="36"/>
        </w:rPr>
      </w:pPr>
      <w:r w:rsidRPr="00B32486">
        <w:rPr>
          <w:b/>
          <w:sz w:val="36"/>
        </w:rPr>
        <w:t>Shere Khan</w:t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5B5818" w:rsidRPr="00B32486" w:rsidRDefault="005B5818" w:rsidP="005B5818">
      <w:pPr>
        <w:jc w:val="center"/>
      </w:pPr>
      <w:r>
        <w:t>Shere Khan wordt</w:t>
      </w:r>
      <w:r w:rsidRPr="00B32486">
        <w:t xml:space="preserve"> in de avond wakker geroepen door de leiding en dan mogen alle Shere Khan met wijzen naar een welp om op te eten.</w:t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  <w:r w:rsidRPr="00B32486">
        <w:br w:type="page"/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2618909" cy="2404213"/>
            <wp:effectExtent l="0" t="0" r="0" b="0"/>
            <wp:docPr id="2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79" cy="240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  <w:rPr>
          <w:b/>
          <w:sz w:val="36"/>
        </w:rPr>
      </w:pPr>
      <w:r w:rsidRPr="00B32486">
        <w:rPr>
          <w:b/>
          <w:sz w:val="36"/>
        </w:rPr>
        <w:t>Shere Khan</w:t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5B5818" w:rsidRPr="00B32486" w:rsidRDefault="005B5818" w:rsidP="005B5818">
      <w:pPr>
        <w:jc w:val="center"/>
      </w:pPr>
      <w:r>
        <w:t>Shere Khan wordt</w:t>
      </w:r>
      <w:r w:rsidRPr="00B32486">
        <w:t xml:space="preserve"> in de avond wakker geroepen door de leiding en dan mogen alle Shere Khan met wijzen naar een welp om op te eten.</w:t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  <w:r w:rsidRPr="00B32486">
        <w:br w:type="page"/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2618909" cy="2404213"/>
            <wp:effectExtent l="0" t="0" r="0" b="0"/>
            <wp:docPr id="2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79" cy="240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  <w:rPr>
          <w:b/>
          <w:sz w:val="36"/>
        </w:rPr>
      </w:pPr>
      <w:r w:rsidRPr="00B32486">
        <w:rPr>
          <w:b/>
          <w:sz w:val="36"/>
        </w:rPr>
        <w:t>Shere Khan</w:t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470C78" w:rsidRPr="00B32486" w:rsidRDefault="005B5818" w:rsidP="000D6DB0">
      <w:pPr>
        <w:jc w:val="center"/>
      </w:pPr>
      <w:r>
        <w:t>Shere Khan wordt</w:t>
      </w:r>
      <w:r w:rsidR="00470C78" w:rsidRPr="00B32486">
        <w:t xml:space="preserve"> in de avond wakker geroepen door de leiding en dan mogen alle Shere Khan met wijzen naar een welp om op te eten.</w:t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  <w:r w:rsidRPr="00B32486">
        <w:br w:type="page"/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2618909" cy="2404213"/>
            <wp:effectExtent l="0" t="0" r="0" b="0"/>
            <wp:docPr id="19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79" cy="240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  <w:rPr>
          <w:b/>
          <w:sz w:val="36"/>
        </w:rPr>
      </w:pPr>
      <w:r w:rsidRPr="00B32486">
        <w:rPr>
          <w:b/>
          <w:sz w:val="36"/>
        </w:rPr>
        <w:t>Shere Khan</w:t>
      </w: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470C78" w:rsidRPr="00B32486" w:rsidRDefault="00470C78" w:rsidP="000D6DB0">
      <w:pPr>
        <w:jc w:val="center"/>
      </w:pPr>
      <w:r w:rsidRPr="00B32486">
        <w:t>Shere Khan word</w:t>
      </w:r>
      <w:r w:rsidR="005B5818">
        <w:t>t</w:t>
      </w:r>
      <w:r w:rsidRPr="00B32486">
        <w:t xml:space="preserve"> in de avond wakker geroepen door de leiding en dan mogen alle Shere Khan met wijzen naar een welp om op te eten.</w:t>
      </w:r>
    </w:p>
    <w:p w:rsidR="0066706B" w:rsidRDefault="000D6DB0" w:rsidP="0066706B">
      <w:pPr>
        <w:jc w:val="center"/>
      </w:pPr>
      <w:r w:rsidRPr="00B32486">
        <w:br w:type="page"/>
      </w:r>
    </w:p>
    <w:p w:rsidR="004223C4" w:rsidRDefault="004223C4"/>
    <w:p w:rsidR="004223C4" w:rsidRDefault="004223C4"/>
    <w:p w:rsidR="004223C4" w:rsidRDefault="004223C4"/>
    <w:p w:rsidR="004223C4" w:rsidRDefault="004223C4"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3088257" cy="3632880"/>
            <wp:effectExtent l="0" t="0" r="0" b="5715"/>
            <wp:docPr id="4" name="Afbeelding 4" descr="Ch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i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162" cy="36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3C4" w:rsidRPr="00B32486" w:rsidRDefault="004223C4" w:rsidP="004223C4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t>Chill</w:t>
      </w:r>
      <w:proofErr w:type="spellEnd"/>
    </w:p>
    <w:p w:rsidR="004223C4" w:rsidRPr="00B32486" w:rsidRDefault="004223C4" w:rsidP="004223C4">
      <w:pPr>
        <w:jc w:val="center"/>
        <w:rPr>
          <w:b/>
          <w:sz w:val="28"/>
        </w:rPr>
      </w:pPr>
    </w:p>
    <w:p w:rsidR="004223C4" w:rsidRPr="00B32486" w:rsidRDefault="004223C4" w:rsidP="004223C4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4223C4" w:rsidRPr="00B32486" w:rsidRDefault="004223C4" w:rsidP="004223C4">
      <w:pPr>
        <w:jc w:val="center"/>
      </w:pPr>
      <w:proofErr w:type="spellStart"/>
      <w:r>
        <w:t>Chill</w:t>
      </w:r>
      <w:proofErr w:type="spellEnd"/>
      <w:r>
        <w:t xml:space="preserve"> mag overdag het signaal geven aan de leiding om iemand anders uit het dorp te stemmen.</w:t>
      </w:r>
      <w:bookmarkStart w:id="0" w:name="_GoBack"/>
      <w:bookmarkEnd w:id="0"/>
    </w:p>
    <w:p w:rsidR="004223C4" w:rsidRDefault="004223C4"/>
    <w:p w:rsidR="004223C4" w:rsidRDefault="004223C4">
      <w:r>
        <w:br w:type="page"/>
      </w:r>
    </w:p>
    <w:p w:rsidR="0066706B" w:rsidRDefault="0066706B" w:rsidP="0066706B">
      <w:pPr>
        <w:jc w:val="center"/>
      </w:pPr>
    </w:p>
    <w:p w:rsidR="0066706B" w:rsidRPr="00B32486" w:rsidRDefault="0066706B" w:rsidP="0066706B">
      <w:pPr>
        <w:jc w:val="center"/>
      </w:pPr>
    </w:p>
    <w:p w:rsidR="0066706B" w:rsidRPr="00B32486" w:rsidRDefault="0066706B" w:rsidP="0066706B">
      <w:pPr>
        <w:jc w:val="center"/>
      </w:pPr>
    </w:p>
    <w:p w:rsidR="0066706B" w:rsidRDefault="0066706B" w:rsidP="0066706B">
      <w:pPr>
        <w:jc w:val="center"/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1759788" cy="3176996"/>
            <wp:effectExtent l="0" t="0" r="0" b="0"/>
            <wp:docPr id="1" name="Afbeelding 1" descr="Rikki Tikki T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kki Tikki Tavi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443" cy="31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6B" w:rsidRPr="00B32486" w:rsidRDefault="0066706B" w:rsidP="0066706B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t>Rikki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Tikki</w:t>
      </w:r>
      <w:proofErr w:type="spellEnd"/>
      <w:r>
        <w:rPr>
          <w:b/>
          <w:sz w:val="36"/>
        </w:rPr>
        <w:t xml:space="preserve"> </w:t>
      </w:r>
      <w:proofErr w:type="spellStart"/>
      <w:r>
        <w:rPr>
          <w:b/>
          <w:sz w:val="36"/>
        </w:rPr>
        <w:t>Tavi</w:t>
      </w:r>
      <w:proofErr w:type="spellEnd"/>
    </w:p>
    <w:p w:rsidR="0066706B" w:rsidRPr="00B32486" w:rsidRDefault="0066706B" w:rsidP="0066706B">
      <w:pPr>
        <w:jc w:val="center"/>
        <w:rPr>
          <w:b/>
          <w:sz w:val="28"/>
        </w:rPr>
      </w:pPr>
    </w:p>
    <w:p w:rsidR="0066706B" w:rsidRPr="00B32486" w:rsidRDefault="0066706B" w:rsidP="0066706B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66706B" w:rsidRPr="00B32486" w:rsidRDefault="0066706B" w:rsidP="0066706B">
      <w:pPr>
        <w:jc w:val="center"/>
      </w:pPr>
      <w:proofErr w:type="spellStart"/>
      <w:r>
        <w:t>Rikki</w:t>
      </w:r>
      <w:proofErr w:type="spellEnd"/>
      <w:r>
        <w:t xml:space="preserve"> </w:t>
      </w:r>
      <w:proofErr w:type="spellStart"/>
      <w:r>
        <w:t>Tikki</w:t>
      </w:r>
      <w:proofErr w:type="spellEnd"/>
      <w:r>
        <w:t xml:space="preserve"> </w:t>
      </w:r>
      <w:proofErr w:type="spellStart"/>
      <w:r>
        <w:t>Tavi</w:t>
      </w:r>
      <w:proofErr w:type="spellEnd"/>
      <w:r>
        <w:t xml:space="preserve"> mag ervoor kiezen </w:t>
      </w:r>
      <w:r w:rsidR="009421E5">
        <w:t xml:space="preserve">om </w:t>
      </w:r>
      <w:r>
        <w:t xml:space="preserve">in de nacht de rol over te nemen </w:t>
      </w:r>
      <w:r w:rsidR="009421E5">
        <w:t xml:space="preserve">die niet meer in </w:t>
      </w:r>
      <w:proofErr w:type="spellStart"/>
      <w:r w:rsidR="009421E5">
        <w:t>haveli</w:t>
      </w:r>
      <w:proofErr w:type="spellEnd"/>
      <w:r w:rsidR="009421E5">
        <w:t xml:space="preserve"> zijn.</w:t>
      </w:r>
    </w:p>
    <w:p w:rsidR="009421E5" w:rsidRDefault="0066706B" w:rsidP="0066706B">
      <w:pPr>
        <w:jc w:val="center"/>
      </w:pPr>
      <w:r>
        <w:br w:type="page"/>
      </w:r>
    </w:p>
    <w:p w:rsidR="009421E5" w:rsidRDefault="009421E5" w:rsidP="0066706B">
      <w:pPr>
        <w:jc w:val="center"/>
      </w:pPr>
    </w:p>
    <w:p w:rsidR="009421E5" w:rsidRDefault="009421E5" w:rsidP="0066706B">
      <w:pPr>
        <w:jc w:val="center"/>
      </w:pPr>
    </w:p>
    <w:p w:rsidR="009421E5" w:rsidRDefault="009421E5" w:rsidP="0066706B">
      <w:pPr>
        <w:jc w:val="center"/>
      </w:pPr>
    </w:p>
    <w:p w:rsidR="009421E5" w:rsidRDefault="009421E5" w:rsidP="0066706B">
      <w:pPr>
        <w:jc w:val="center"/>
      </w:pPr>
    </w:p>
    <w:p w:rsidR="009421E5" w:rsidRDefault="009421E5" w:rsidP="0066706B">
      <w:pPr>
        <w:jc w:val="center"/>
      </w:pPr>
      <w:r>
        <w:rPr>
          <w:rFonts w:ascii="Arial" w:hAnsi="Arial" w:cs="Arial"/>
          <w:noProof/>
          <w:sz w:val="20"/>
          <w:szCs w:val="20"/>
          <w:lang w:eastAsia="nl-NL"/>
        </w:rPr>
        <w:drawing>
          <wp:inline distT="0" distB="0" distL="0" distR="0">
            <wp:extent cx="3525520" cy="3014745"/>
            <wp:effectExtent l="0" t="0" r="0" b="0"/>
            <wp:docPr id="2" name="Afbeelding 2" descr="Jac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ca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30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1E5" w:rsidRPr="00B32486" w:rsidRDefault="009421E5" w:rsidP="009421E5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t>Jacala</w:t>
      </w:r>
      <w:proofErr w:type="spellEnd"/>
    </w:p>
    <w:p w:rsidR="009421E5" w:rsidRPr="00B32486" w:rsidRDefault="009421E5" w:rsidP="009421E5">
      <w:pPr>
        <w:jc w:val="center"/>
        <w:rPr>
          <w:b/>
          <w:sz w:val="28"/>
        </w:rPr>
      </w:pPr>
    </w:p>
    <w:p w:rsidR="009421E5" w:rsidRPr="00B32486" w:rsidRDefault="009421E5" w:rsidP="009421E5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9421E5" w:rsidRPr="00B32486" w:rsidRDefault="009421E5" w:rsidP="009421E5">
      <w:pPr>
        <w:jc w:val="center"/>
      </w:pPr>
      <w:proofErr w:type="spellStart"/>
      <w:r>
        <w:t>Jacala</w:t>
      </w:r>
      <w:proofErr w:type="spellEnd"/>
      <w:r>
        <w:t xml:space="preserve"> kan niet worden opgegeten door Shere Khan.</w:t>
      </w:r>
    </w:p>
    <w:p w:rsidR="009421E5" w:rsidRDefault="009421E5" w:rsidP="0066706B">
      <w:pPr>
        <w:jc w:val="center"/>
      </w:pPr>
    </w:p>
    <w:p w:rsidR="0066706B" w:rsidRPr="00B32486" w:rsidRDefault="009421E5" w:rsidP="0066706B">
      <w:pPr>
        <w:jc w:val="center"/>
      </w:pPr>
      <w:r>
        <w:br w:type="page"/>
      </w:r>
    </w:p>
    <w:p w:rsidR="0066706B" w:rsidRPr="00B32486" w:rsidRDefault="0066706B" w:rsidP="0066706B">
      <w:pPr>
        <w:jc w:val="center"/>
      </w:pPr>
    </w:p>
    <w:p w:rsidR="0066706B" w:rsidRPr="00B32486" w:rsidRDefault="0066706B" w:rsidP="0066706B">
      <w:pPr>
        <w:jc w:val="center"/>
      </w:pPr>
    </w:p>
    <w:p w:rsidR="006451DE" w:rsidRPr="00B32486" w:rsidRDefault="006451DE" w:rsidP="006451DE">
      <w:pPr>
        <w:jc w:val="center"/>
      </w:pPr>
    </w:p>
    <w:p w:rsidR="006451DE" w:rsidRPr="00B32486" w:rsidRDefault="006451DE" w:rsidP="006451DE">
      <w:pPr>
        <w:jc w:val="center"/>
      </w:pPr>
      <w:r w:rsidRPr="00B32486">
        <w:rPr>
          <w:noProof/>
          <w:lang w:eastAsia="nl-NL"/>
        </w:rPr>
        <w:drawing>
          <wp:inline distT="0" distB="0" distL="0" distR="0" wp14:anchorId="61AF2510" wp14:editId="172DAE68">
            <wp:extent cx="1825136" cy="2719914"/>
            <wp:effectExtent l="25400" t="0" r="3664" b="0"/>
            <wp:docPr id="2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66" cy="27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1DE" w:rsidRPr="00B32486" w:rsidRDefault="006451DE" w:rsidP="006451DE">
      <w:pPr>
        <w:jc w:val="center"/>
        <w:rPr>
          <w:b/>
          <w:sz w:val="36"/>
        </w:rPr>
      </w:pPr>
      <w:proofErr w:type="spellStart"/>
      <w:r w:rsidRPr="00B32486">
        <w:rPr>
          <w:b/>
          <w:sz w:val="36"/>
        </w:rPr>
        <w:t>Raksha</w:t>
      </w:r>
      <w:proofErr w:type="spellEnd"/>
    </w:p>
    <w:p w:rsidR="006451DE" w:rsidRPr="00B32486" w:rsidRDefault="006451DE" w:rsidP="006451DE">
      <w:pPr>
        <w:jc w:val="center"/>
        <w:rPr>
          <w:b/>
          <w:sz w:val="28"/>
        </w:rPr>
      </w:pPr>
    </w:p>
    <w:p w:rsidR="006451DE" w:rsidRPr="00B32486" w:rsidRDefault="006451DE" w:rsidP="006451DE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6451DE" w:rsidRPr="00B32486" w:rsidRDefault="006451DE" w:rsidP="006451DE">
      <w:pPr>
        <w:jc w:val="center"/>
      </w:pPr>
      <w:proofErr w:type="spellStart"/>
      <w:r w:rsidRPr="00B32486">
        <w:t>Raksha</w:t>
      </w:r>
      <w:proofErr w:type="spellEnd"/>
      <w:r w:rsidRPr="00B32486">
        <w:t xml:space="preserve"> word</w:t>
      </w:r>
      <w:r w:rsidR="005B5818">
        <w:t>t</w:t>
      </w:r>
      <w:r w:rsidRPr="00B32486">
        <w:t xml:space="preserve"> </w:t>
      </w:r>
      <w:r w:rsidR="00BF0DED">
        <w:t xml:space="preserve">in de </w:t>
      </w:r>
      <w:r w:rsidRPr="00B32486">
        <w:t xml:space="preserve">eerste nacht wakker gemaakt en </w:t>
      </w:r>
      <w:r w:rsidR="00B32486" w:rsidRPr="00B32486">
        <w:t xml:space="preserve">mag dan </w:t>
      </w:r>
      <w:r w:rsidR="00BE0BB1">
        <w:t>aanwijzen w</w:t>
      </w:r>
      <w:r w:rsidR="00B32486" w:rsidRPr="00B32486">
        <w:t xml:space="preserve">at je </w:t>
      </w:r>
      <w:r w:rsidRPr="00B32486">
        <w:t>wil</w:t>
      </w:r>
      <w:r w:rsidR="00B32486" w:rsidRPr="00B32486">
        <w:t>t</w:t>
      </w:r>
      <w:r w:rsidRPr="00B32486">
        <w:t xml:space="preserve"> worden</w:t>
      </w:r>
      <w:r w:rsidR="00BE0BB1">
        <w:t xml:space="preserve"> van de 2 over gebleven kaarten.</w:t>
      </w:r>
    </w:p>
    <w:p w:rsidR="006451DE" w:rsidRPr="00B32486" w:rsidRDefault="006451DE" w:rsidP="006451DE">
      <w:pPr>
        <w:jc w:val="center"/>
      </w:pPr>
      <w:r w:rsidRPr="00B32486">
        <w:br w:type="page"/>
      </w:r>
    </w:p>
    <w:p w:rsidR="000D6DB0" w:rsidRPr="00B32486" w:rsidRDefault="000D6DB0" w:rsidP="006451DE">
      <w:pPr>
        <w:jc w:val="center"/>
      </w:pPr>
    </w:p>
    <w:p w:rsidR="000D6DB0" w:rsidRPr="00B32486" w:rsidRDefault="000D6DB0" w:rsidP="000D6DB0">
      <w:pPr>
        <w:jc w:val="center"/>
      </w:pPr>
    </w:p>
    <w:p w:rsidR="000D6DB0" w:rsidRPr="00B32486" w:rsidRDefault="000D6DB0" w:rsidP="000D6DB0">
      <w:pPr>
        <w:jc w:val="center"/>
      </w:pPr>
    </w:p>
    <w:p w:rsidR="000D6DB0" w:rsidRPr="00B32486" w:rsidRDefault="000D6DB0" w:rsidP="000D6DB0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2028970" cy="2784851"/>
            <wp:effectExtent l="25400" t="0" r="3030" b="0"/>
            <wp:docPr id="2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51" cy="2786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DB0" w:rsidRPr="00B32486" w:rsidRDefault="000D6DB0" w:rsidP="000D6DB0">
      <w:pPr>
        <w:jc w:val="center"/>
      </w:pPr>
    </w:p>
    <w:p w:rsidR="000D6DB0" w:rsidRPr="00B32486" w:rsidRDefault="000D6DB0" w:rsidP="000D6DB0">
      <w:pPr>
        <w:jc w:val="center"/>
        <w:rPr>
          <w:b/>
          <w:sz w:val="36"/>
        </w:rPr>
      </w:pPr>
      <w:proofErr w:type="spellStart"/>
      <w:r w:rsidRPr="00B32486">
        <w:rPr>
          <w:b/>
          <w:sz w:val="36"/>
        </w:rPr>
        <w:t>Baloe</w:t>
      </w:r>
      <w:proofErr w:type="spellEnd"/>
    </w:p>
    <w:p w:rsidR="000D6DB0" w:rsidRPr="00B32486" w:rsidRDefault="000D6DB0" w:rsidP="000D6DB0">
      <w:pPr>
        <w:jc w:val="center"/>
        <w:rPr>
          <w:b/>
          <w:sz w:val="28"/>
        </w:rPr>
      </w:pPr>
    </w:p>
    <w:p w:rsidR="000D6DB0" w:rsidRPr="00B32486" w:rsidRDefault="000D6DB0" w:rsidP="000D6DB0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0D6DB0" w:rsidRPr="00B32486" w:rsidRDefault="000D6DB0" w:rsidP="000D6DB0">
      <w:pPr>
        <w:jc w:val="center"/>
      </w:pPr>
      <w:proofErr w:type="spellStart"/>
      <w:r w:rsidRPr="00B32486">
        <w:t>Baloe</w:t>
      </w:r>
      <w:proofErr w:type="spellEnd"/>
      <w:r w:rsidRPr="00B32486">
        <w:t xml:space="preserve"> </w:t>
      </w:r>
      <w:r w:rsidR="005B5818">
        <w:t xml:space="preserve">wordt </w:t>
      </w:r>
      <w:r w:rsidRPr="00B32486">
        <w:t xml:space="preserve">bij </w:t>
      </w:r>
      <w:r w:rsidR="006451DE" w:rsidRPr="00B32486">
        <w:t>de eerste avond</w:t>
      </w:r>
      <w:r w:rsidRPr="00B32486">
        <w:t xml:space="preserve"> </w:t>
      </w:r>
      <w:r w:rsidR="006451DE" w:rsidRPr="00B32486">
        <w:t xml:space="preserve">wakker gemaakt </w:t>
      </w:r>
      <w:r w:rsidR="00EB010F">
        <w:t>en</w:t>
      </w:r>
      <w:r w:rsidR="006451DE" w:rsidRPr="00B32486">
        <w:t xml:space="preserve"> </w:t>
      </w:r>
      <w:r w:rsidRPr="00B32486">
        <w:t>gevraag</w:t>
      </w:r>
      <w:r w:rsidR="006451DE" w:rsidRPr="00B32486">
        <w:t>d</w:t>
      </w:r>
      <w:r w:rsidRPr="00B32486">
        <w:t xml:space="preserve"> om een </w:t>
      </w:r>
      <w:proofErr w:type="spellStart"/>
      <w:r w:rsidRPr="00B32486">
        <w:t>Mowgli</w:t>
      </w:r>
      <w:proofErr w:type="spellEnd"/>
      <w:r w:rsidRPr="00B32486">
        <w:t xml:space="preserve"> en </w:t>
      </w:r>
      <w:proofErr w:type="spellStart"/>
      <w:r w:rsidRPr="00B32486">
        <w:t>Shanti</w:t>
      </w:r>
      <w:proofErr w:type="spellEnd"/>
      <w:r w:rsidRPr="00B32486">
        <w:t xml:space="preserve"> aan te wijzen. </w:t>
      </w:r>
    </w:p>
    <w:p w:rsidR="000D6DB0" w:rsidRPr="00B32486" w:rsidRDefault="000D6DB0" w:rsidP="000D6DB0">
      <w:pPr>
        <w:jc w:val="center"/>
      </w:pPr>
      <w:r w:rsidRPr="00B32486">
        <w:br w:type="page"/>
      </w:r>
    </w:p>
    <w:p w:rsidR="000D6DB0" w:rsidRPr="00B32486" w:rsidRDefault="000D6DB0" w:rsidP="000D6DB0">
      <w:pPr>
        <w:jc w:val="center"/>
      </w:pPr>
    </w:p>
    <w:p w:rsidR="000D6DB0" w:rsidRPr="00B32486" w:rsidRDefault="000D6DB0" w:rsidP="000D6DB0">
      <w:pPr>
        <w:jc w:val="center"/>
      </w:pPr>
    </w:p>
    <w:p w:rsidR="000D6DB0" w:rsidRPr="00B32486" w:rsidRDefault="000D6DB0" w:rsidP="000D6DB0">
      <w:pPr>
        <w:jc w:val="center"/>
      </w:pPr>
    </w:p>
    <w:p w:rsidR="00470C78" w:rsidRPr="00B32486" w:rsidRDefault="00470C78" w:rsidP="000D6DB0">
      <w:pPr>
        <w:jc w:val="center"/>
      </w:pPr>
    </w:p>
    <w:p w:rsidR="00470C78" w:rsidRPr="00B32486" w:rsidRDefault="00470C78" w:rsidP="000D6DB0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1415511" cy="2807184"/>
            <wp:effectExtent l="25400" t="0" r="6889" b="0"/>
            <wp:docPr id="2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668" cy="280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C78" w:rsidRPr="00B32486" w:rsidRDefault="00470C78" w:rsidP="000D6DB0">
      <w:pPr>
        <w:jc w:val="center"/>
        <w:rPr>
          <w:b/>
          <w:sz w:val="36"/>
        </w:rPr>
      </w:pPr>
      <w:proofErr w:type="spellStart"/>
      <w:r w:rsidRPr="00B32486">
        <w:rPr>
          <w:b/>
          <w:sz w:val="36"/>
        </w:rPr>
        <w:t>Mang</w:t>
      </w:r>
      <w:proofErr w:type="spellEnd"/>
    </w:p>
    <w:p w:rsidR="00470C78" w:rsidRPr="00B32486" w:rsidRDefault="00470C78" w:rsidP="000D6DB0">
      <w:pPr>
        <w:jc w:val="center"/>
        <w:rPr>
          <w:b/>
          <w:sz w:val="36"/>
        </w:rPr>
      </w:pPr>
    </w:p>
    <w:p w:rsidR="00470C78" w:rsidRPr="00B32486" w:rsidRDefault="00470C78" w:rsidP="000D6DB0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470C78" w:rsidRPr="00B32486" w:rsidRDefault="00470C78" w:rsidP="000D6DB0">
      <w:pPr>
        <w:jc w:val="center"/>
      </w:pPr>
      <w:r w:rsidRPr="00B32486">
        <w:t>Als Shere Khan word</w:t>
      </w:r>
      <w:r w:rsidR="005B5818">
        <w:t>t</w:t>
      </w:r>
      <w:r w:rsidRPr="00B32486">
        <w:t xml:space="preserve"> wakker gemaakt door de leiding mag </w:t>
      </w:r>
      <w:proofErr w:type="spellStart"/>
      <w:r w:rsidRPr="00B32486">
        <w:t>Mang</w:t>
      </w:r>
      <w:proofErr w:type="spellEnd"/>
      <w:r w:rsidRPr="00B32486">
        <w:t xml:space="preserve"> gaan spieken wie van de welpen een Shere Khan is.</w:t>
      </w:r>
    </w:p>
    <w:p w:rsidR="00470C78" w:rsidRPr="00B32486" w:rsidRDefault="00470C78" w:rsidP="000D6DB0">
      <w:pPr>
        <w:jc w:val="center"/>
      </w:pPr>
    </w:p>
    <w:p w:rsidR="00B32486" w:rsidRPr="00B32486" w:rsidRDefault="00470C78" w:rsidP="000D6DB0">
      <w:pPr>
        <w:jc w:val="center"/>
      </w:pPr>
      <w:r w:rsidRPr="00B32486">
        <w:t>In de dagraad mag je zeggen dat</w:t>
      </w:r>
      <w:r w:rsidR="0083518C">
        <w:t xml:space="preserve"> je</w:t>
      </w:r>
      <w:r w:rsidRPr="00B32486">
        <w:t xml:space="preserve"> </w:t>
      </w:r>
      <w:proofErr w:type="spellStart"/>
      <w:r w:rsidRPr="00B32486">
        <w:t>Mang</w:t>
      </w:r>
      <w:proofErr w:type="spellEnd"/>
      <w:r w:rsidRPr="00B32486">
        <w:t xml:space="preserve"> bent en aan de andere vertellen wie van de welpen een Shere Khan is.</w:t>
      </w:r>
    </w:p>
    <w:p w:rsidR="00B32486" w:rsidRPr="00B32486" w:rsidRDefault="00B32486" w:rsidP="00B32486">
      <w:pPr>
        <w:jc w:val="center"/>
      </w:pPr>
      <w:r w:rsidRPr="00B32486">
        <w:br w:type="page"/>
      </w:r>
    </w:p>
    <w:p w:rsidR="00B32486" w:rsidRPr="00B32486" w:rsidRDefault="00B32486" w:rsidP="00B32486">
      <w:pPr>
        <w:jc w:val="center"/>
      </w:pPr>
    </w:p>
    <w:p w:rsidR="00B32486" w:rsidRPr="00B32486" w:rsidRDefault="00B32486" w:rsidP="00B32486">
      <w:pPr>
        <w:jc w:val="center"/>
      </w:pPr>
    </w:p>
    <w:p w:rsidR="00B32486" w:rsidRPr="00B32486" w:rsidRDefault="00B32486" w:rsidP="00B32486">
      <w:pPr>
        <w:jc w:val="center"/>
      </w:pPr>
    </w:p>
    <w:p w:rsidR="00B32486" w:rsidRPr="00B32486" w:rsidRDefault="00B32486" w:rsidP="00B32486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1928432" cy="2647448"/>
            <wp:effectExtent l="25400" t="0" r="1968" b="0"/>
            <wp:docPr id="3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87" cy="265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486" w:rsidRPr="00B32486" w:rsidRDefault="00B32486" w:rsidP="00B32486">
      <w:pPr>
        <w:jc w:val="center"/>
      </w:pPr>
    </w:p>
    <w:p w:rsidR="00B32486" w:rsidRPr="00B32486" w:rsidRDefault="00B32486" w:rsidP="00B32486">
      <w:pPr>
        <w:jc w:val="center"/>
        <w:rPr>
          <w:b/>
          <w:sz w:val="36"/>
        </w:rPr>
      </w:pPr>
      <w:proofErr w:type="spellStart"/>
      <w:r w:rsidRPr="00B32486">
        <w:rPr>
          <w:b/>
          <w:sz w:val="36"/>
        </w:rPr>
        <w:t>Bagheera</w:t>
      </w:r>
      <w:proofErr w:type="spellEnd"/>
    </w:p>
    <w:p w:rsidR="00B32486" w:rsidRPr="00B32486" w:rsidRDefault="00B32486" w:rsidP="00B32486">
      <w:pPr>
        <w:jc w:val="center"/>
        <w:rPr>
          <w:b/>
          <w:sz w:val="28"/>
        </w:rPr>
      </w:pPr>
    </w:p>
    <w:p w:rsidR="00B32486" w:rsidRPr="00B32486" w:rsidRDefault="00B32486" w:rsidP="00B32486">
      <w:pPr>
        <w:jc w:val="center"/>
        <w:rPr>
          <w:b/>
          <w:sz w:val="28"/>
        </w:rPr>
      </w:pPr>
      <w:r w:rsidRPr="00B32486">
        <w:rPr>
          <w:b/>
          <w:sz w:val="28"/>
        </w:rPr>
        <w:t>Actie</w:t>
      </w:r>
    </w:p>
    <w:p w:rsidR="0083518C" w:rsidRDefault="00B32486" w:rsidP="00B32486">
      <w:pPr>
        <w:jc w:val="center"/>
      </w:pPr>
      <w:proofErr w:type="spellStart"/>
      <w:r>
        <w:t>Bagheera</w:t>
      </w:r>
      <w:proofErr w:type="spellEnd"/>
      <w:r>
        <w:t xml:space="preserve"> word</w:t>
      </w:r>
      <w:r w:rsidR="005B5818">
        <w:t>t</w:t>
      </w:r>
      <w:r>
        <w:t xml:space="preserve"> elke avond wakker gemaakt om vervolgens </w:t>
      </w:r>
      <w:r w:rsidR="0083518C">
        <w:t>1 welp aan te wijzen om zijn kaart te zien.</w:t>
      </w:r>
    </w:p>
    <w:p w:rsidR="0083518C" w:rsidRDefault="0083518C" w:rsidP="00B32486">
      <w:pPr>
        <w:jc w:val="center"/>
      </w:pPr>
    </w:p>
    <w:p w:rsidR="00B32486" w:rsidRPr="00B32486" w:rsidRDefault="0083518C" w:rsidP="00B32486">
      <w:pPr>
        <w:jc w:val="center"/>
      </w:pPr>
      <w:r>
        <w:t xml:space="preserve"> </w:t>
      </w:r>
      <w:r w:rsidRPr="00B32486">
        <w:t xml:space="preserve">In de dagraad mag je zeggen dat </w:t>
      </w:r>
      <w:r>
        <w:t xml:space="preserve">je </w:t>
      </w:r>
      <w:proofErr w:type="spellStart"/>
      <w:r>
        <w:t>Bagheera</w:t>
      </w:r>
      <w:proofErr w:type="spellEnd"/>
      <w:r w:rsidRPr="00B32486">
        <w:t xml:space="preserve"> b</w:t>
      </w:r>
      <w:r>
        <w:t>ent en aan de andere vertellen wat voor figuur een welp is.</w:t>
      </w:r>
    </w:p>
    <w:p w:rsidR="0083518C" w:rsidRDefault="00B32486" w:rsidP="00B32486">
      <w:pPr>
        <w:jc w:val="center"/>
      </w:pPr>
      <w:r w:rsidRPr="00B32486">
        <w:br w:type="page"/>
      </w:r>
    </w:p>
    <w:p w:rsidR="0083518C" w:rsidRDefault="0083518C" w:rsidP="00B32486">
      <w:pPr>
        <w:jc w:val="center"/>
      </w:pPr>
    </w:p>
    <w:p w:rsidR="0083518C" w:rsidRDefault="0083518C" w:rsidP="00B32486">
      <w:pPr>
        <w:jc w:val="center"/>
      </w:pPr>
    </w:p>
    <w:p w:rsidR="0083518C" w:rsidRDefault="0083518C" w:rsidP="00B32486">
      <w:pPr>
        <w:jc w:val="center"/>
      </w:pPr>
    </w:p>
    <w:p w:rsidR="0083518C" w:rsidRDefault="0083518C" w:rsidP="00B32486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171970" cy="2084963"/>
            <wp:effectExtent l="25400" t="0" r="3030" b="0"/>
            <wp:docPr id="31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96" cy="208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18C" w:rsidRDefault="0083518C" w:rsidP="00B32486">
      <w:pPr>
        <w:jc w:val="center"/>
      </w:pPr>
    </w:p>
    <w:p w:rsidR="0083518C" w:rsidRDefault="0083518C" w:rsidP="00B32486">
      <w:pPr>
        <w:jc w:val="center"/>
        <w:rPr>
          <w:b/>
          <w:sz w:val="36"/>
        </w:rPr>
      </w:pPr>
      <w:r>
        <w:rPr>
          <w:b/>
          <w:sz w:val="36"/>
        </w:rPr>
        <w:t>Oe</w:t>
      </w:r>
    </w:p>
    <w:p w:rsidR="0083518C" w:rsidRDefault="0083518C" w:rsidP="00B32486">
      <w:pPr>
        <w:jc w:val="center"/>
        <w:rPr>
          <w:b/>
          <w:sz w:val="28"/>
        </w:rPr>
      </w:pPr>
    </w:p>
    <w:p w:rsidR="0083518C" w:rsidRDefault="0083518C" w:rsidP="00B32486">
      <w:pPr>
        <w:jc w:val="center"/>
      </w:pPr>
      <w:r>
        <w:rPr>
          <w:b/>
          <w:sz w:val="28"/>
        </w:rPr>
        <w:t>Actie</w:t>
      </w:r>
    </w:p>
    <w:p w:rsidR="0083518C" w:rsidRDefault="0083518C" w:rsidP="00B32486">
      <w:pPr>
        <w:jc w:val="center"/>
      </w:pPr>
      <w:r>
        <w:t>Oe word</w:t>
      </w:r>
      <w:r w:rsidR="005B5818">
        <w:t>t</w:t>
      </w:r>
      <w:r>
        <w:t xml:space="preserve"> elke avond wakker gemaakt om te vrage</w:t>
      </w:r>
      <w:r w:rsidR="005B5818">
        <w:t>n of je 1 van de 2 drankjes wil</w:t>
      </w:r>
      <w:r>
        <w:t xml:space="preserve"> gebruiken. Om de drankjes te gebruiken zijn er 3 gebaren.</w:t>
      </w:r>
    </w:p>
    <w:p w:rsidR="0083518C" w:rsidRDefault="0083518C" w:rsidP="00B32486">
      <w:pPr>
        <w:jc w:val="center"/>
      </w:pPr>
    </w:p>
    <w:p w:rsidR="0083518C" w:rsidRPr="0083518C" w:rsidRDefault="0083518C" w:rsidP="00B32486">
      <w:pPr>
        <w:jc w:val="center"/>
        <w:rPr>
          <w:b/>
        </w:rPr>
      </w:pPr>
      <w:r w:rsidRPr="0083518C">
        <w:rPr>
          <w:b/>
        </w:rPr>
        <w:t>Slechte drank. (duim naar beneden</w:t>
      </w:r>
      <w:r>
        <w:rPr>
          <w:b/>
        </w:rPr>
        <w:t xml:space="preserve"> </w:t>
      </w:r>
      <w:r>
        <w:rPr>
          <w:b/>
        </w:rPr>
        <w:sym w:font="Symbol" w:char="F0DF"/>
      </w:r>
      <w:r w:rsidRPr="0083518C">
        <w:rPr>
          <w:b/>
        </w:rPr>
        <w:t>)</w:t>
      </w:r>
    </w:p>
    <w:p w:rsidR="0083518C" w:rsidRDefault="0083518C" w:rsidP="00B32486">
      <w:pPr>
        <w:jc w:val="center"/>
      </w:pPr>
      <w:r>
        <w:t xml:space="preserve">Je vergiftigd een welp </w:t>
      </w:r>
    </w:p>
    <w:p w:rsidR="0083518C" w:rsidRDefault="0083518C" w:rsidP="00B32486">
      <w:pPr>
        <w:jc w:val="center"/>
      </w:pPr>
    </w:p>
    <w:p w:rsidR="0083518C" w:rsidRDefault="0083518C" w:rsidP="00B32486">
      <w:pPr>
        <w:jc w:val="center"/>
        <w:rPr>
          <w:b/>
        </w:rPr>
      </w:pPr>
      <w:r w:rsidRPr="0083518C">
        <w:rPr>
          <w:b/>
        </w:rPr>
        <w:t>Niks</w:t>
      </w:r>
      <w:r>
        <w:rPr>
          <w:b/>
        </w:rPr>
        <w:t xml:space="preserve"> (Duim in het midden </w:t>
      </w:r>
      <w:r>
        <w:rPr>
          <w:b/>
        </w:rPr>
        <w:sym w:font="Symbol" w:char="F0DC"/>
      </w:r>
      <w:r>
        <w:rPr>
          <w:b/>
        </w:rPr>
        <w:t>)</w:t>
      </w:r>
    </w:p>
    <w:p w:rsidR="0083518C" w:rsidRPr="0083518C" w:rsidRDefault="0083518C" w:rsidP="00B32486">
      <w:pPr>
        <w:jc w:val="center"/>
        <w:rPr>
          <w:b/>
        </w:rPr>
      </w:pPr>
    </w:p>
    <w:p w:rsidR="0083518C" w:rsidRDefault="0083518C" w:rsidP="00B32486">
      <w:pPr>
        <w:jc w:val="center"/>
        <w:rPr>
          <w:b/>
        </w:rPr>
      </w:pPr>
      <w:r w:rsidRPr="0083518C">
        <w:rPr>
          <w:b/>
        </w:rPr>
        <w:t>Goede drank</w:t>
      </w:r>
      <w:r>
        <w:rPr>
          <w:b/>
        </w:rPr>
        <w:t xml:space="preserve"> </w:t>
      </w:r>
      <w:r>
        <w:rPr>
          <w:b/>
        </w:rPr>
        <w:sym w:font="Symbol" w:char="F0DD"/>
      </w:r>
    </w:p>
    <w:p w:rsidR="00EB010F" w:rsidRDefault="0083518C" w:rsidP="00EB010F">
      <w:pPr>
        <w:jc w:val="center"/>
      </w:pPr>
      <w:r>
        <w:t>Je red</w:t>
      </w:r>
      <w:r w:rsidR="005B5818">
        <w:t>t</w:t>
      </w:r>
      <w:r>
        <w:t xml:space="preserve"> de welp die word opgegeten door Shere Khan</w:t>
      </w:r>
    </w:p>
    <w:p w:rsidR="00EB010F" w:rsidRDefault="00EB010F" w:rsidP="00B32486">
      <w:pPr>
        <w:jc w:val="center"/>
      </w:pPr>
    </w:p>
    <w:p w:rsidR="00EB010F" w:rsidRDefault="00EB010F" w:rsidP="00B32486">
      <w:pPr>
        <w:jc w:val="center"/>
      </w:pPr>
    </w:p>
    <w:p w:rsidR="00EB010F" w:rsidRDefault="00EB010F" w:rsidP="00B32486">
      <w:pPr>
        <w:jc w:val="center"/>
      </w:pPr>
    </w:p>
    <w:p w:rsidR="00EB010F" w:rsidRDefault="00EB010F" w:rsidP="00B32486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318027" cy="2719914"/>
            <wp:effectExtent l="25400" t="0" r="0" b="0"/>
            <wp:docPr id="32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668" cy="271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0F" w:rsidRDefault="00EB010F" w:rsidP="00EB010F">
      <w:pPr>
        <w:jc w:val="center"/>
      </w:pPr>
    </w:p>
    <w:p w:rsidR="00EB010F" w:rsidRDefault="00EB010F" w:rsidP="00EB010F">
      <w:pPr>
        <w:jc w:val="center"/>
        <w:rPr>
          <w:b/>
          <w:sz w:val="36"/>
        </w:rPr>
      </w:pPr>
      <w:proofErr w:type="spellStart"/>
      <w:r w:rsidRPr="00EB010F">
        <w:rPr>
          <w:b/>
          <w:sz w:val="36"/>
        </w:rPr>
        <w:t>Hathi</w:t>
      </w:r>
      <w:proofErr w:type="spellEnd"/>
    </w:p>
    <w:p w:rsidR="00EB010F" w:rsidRDefault="00EB010F" w:rsidP="00EB010F">
      <w:pPr>
        <w:jc w:val="center"/>
        <w:rPr>
          <w:sz w:val="28"/>
        </w:rPr>
      </w:pPr>
    </w:p>
    <w:p w:rsidR="00EB010F" w:rsidRDefault="00EB010F" w:rsidP="00EB010F">
      <w:pPr>
        <w:jc w:val="center"/>
        <w:rPr>
          <w:b/>
          <w:sz w:val="28"/>
        </w:rPr>
      </w:pPr>
      <w:r>
        <w:rPr>
          <w:b/>
          <w:sz w:val="28"/>
        </w:rPr>
        <w:t>Actie</w:t>
      </w:r>
    </w:p>
    <w:p w:rsidR="00EB010F" w:rsidRPr="00EB010F" w:rsidRDefault="00EB010F" w:rsidP="00EB010F">
      <w:pPr>
        <w:jc w:val="center"/>
      </w:pPr>
      <w:r>
        <w:t>Als je word</w:t>
      </w:r>
      <w:r w:rsidR="005B5818">
        <w:t>t</w:t>
      </w:r>
      <w:r>
        <w:t xml:space="preserve"> opgegeten door </w:t>
      </w:r>
      <w:r w:rsidR="005B5818">
        <w:t>S</w:t>
      </w:r>
      <w:r>
        <w:t xml:space="preserve">here </w:t>
      </w:r>
      <w:r w:rsidR="005B5818">
        <w:t>K</w:t>
      </w:r>
      <w:r>
        <w:t>han of vergiftigd door Oe dan mag je een andere welp u</w:t>
      </w:r>
      <w:r w:rsidR="005B5818">
        <w:t xml:space="preserve">itkiezen die een slag van </w:t>
      </w:r>
      <w:proofErr w:type="spellStart"/>
      <w:r w:rsidR="005B5818">
        <w:t>Hathi’s</w:t>
      </w:r>
      <w:proofErr w:type="spellEnd"/>
      <w:r w:rsidR="005B5818">
        <w:t xml:space="preserve"> </w:t>
      </w:r>
      <w:proofErr w:type="spellStart"/>
      <w:r w:rsidR="005B5818">
        <w:t>sluf</w:t>
      </w:r>
      <w:proofErr w:type="spellEnd"/>
      <w:r w:rsidR="005B5818">
        <w:t xml:space="preserve"> </w:t>
      </w:r>
      <w:r>
        <w:t>krijgt en niet meer mee mag doen</w:t>
      </w:r>
      <w:r w:rsidR="005B5818">
        <w:t>.</w:t>
      </w:r>
    </w:p>
    <w:p w:rsidR="00D01695" w:rsidRPr="00B32486" w:rsidRDefault="00D01695" w:rsidP="00D01695">
      <w:pPr>
        <w:jc w:val="center"/>
      </w:pPr>
      <w:r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3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b/>
          <w:sz w:val="28"/>
        </w:rPr>
        <w:t xml:space="preserve"> </w:t>
      </w: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3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b/>
          <w:sz w:val="28"/>
        </w:rPr>
        <w:t xml:space="preserve"> </w:t>
      </w: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3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b/>
          <w:sz w:val="28"/>
        </w:rPr>
        <w:t xml:space="preserve"> </w:t>
      </w: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3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b/>
          <w:sz w:val="28"/>
        </w:rPr>
        <w:t xml:space="preserve"> </w:t>
      </w: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3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b/>
          <w:sz w:val="28"/>
        </w:rPr>
        <w:t xml:space="preserve"> </w:t>
      </w: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b/>
          <w:sz w:val="28"/>
        </w:rPr>
        <w:t xml:space="preserve"> </w:t>
      </w: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4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b/>
          <w:sz w:val="28"/>
        </w:rPr>
        <w:t xml:space="preserve"> </w:t>
      </w: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b/>
          <w:sz w:val="28"/>
        </w:rPr>
        <w:t xml:space="preserve"> </w:t>
      </w: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4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4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4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br w:type="page"/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</w:pPr>
      <w:r w:rsidRPr="00B32486">
        <w:rPr>
          <w:noProof/>
          <w:lang w:eastAsia="nl-NL"/>
        </w:rPr>
        <w:drawing>
          <wp:inline distT="0" distB="0" distL="0" distR="0">
            <wp:extent cx="3525520" cy="2512967"/>
            <wp:effectExtent l="25400" t="0" r="5080" b="0"/>
            <wp:docPr id="4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51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695" w:rsidRPr="00B32486" w:rsidRDefault="00D01695" w:rsidP="00D01695">
      <w:pPr>
        <w:jc w:val="center"/>
      </w:pPr>
    </w:p>
    <w:p w:rsidR="00D01695" w:rsidRPr="00B32486" w:rsidRDefault="00D01695" w:rsidP="00D01695">
      <w:pPr>
        <w:jc w:val="center"/>
        <w:rPr>
          <w:b/>
          <w:sz w:val="36"/>
        </w:rPr>
      </w:pPr>
      <w:r w:rsidRPr="00B32486">
        <w:rPr>
          <w:b/>
          <w:sz w:val="36"/>
        </w:rPr>
        <w:t xml:space="preserve">Inwoner van </w:t>
      </w:r>
      <w:proofErr w:type="spellStart"/>
      <w:r w:rsidRPr="00B32486">
        <w:rPr>
          <w:b/>
          <w:sz w:val="36"/>
        </w:rPr>
        <w:t>Haveli</w:t>
      </w:r>
      <w:proofErr w:type="spellEnd"/>
    </w:p>
    <w:p w:rsidR="00D01695" w:rsidRPr="00B32486" w:rsidRDefault="00D01695" w:rsidP="00D01695">
      <w:pPr>
        <w:jc w:val="center"/>
      </w:pPr>
    </w:p>
    <w:p w:rsidR="00D01695" w:rsidRDefault="00D01695" w:rsidP="00D01695">
      <w:pPr>
        <w:jc w:val="center"/>
      </w:pPr>
      <w:r>
        <w:br w:type="page"/>
      </w:r>
    </w:p>
    <w:p w:rsidR="00D01695" w:rsidRDefault="00D01695" w:rsidP="00D01695">
      <w:pPr>
        <w:jc w:val="center"/>
      </w:pPr>
    </w:p>
    <w:p w:rsidR="00D01695" w:rsidRDefault="00D01695" w:rsidP="00D01695">
      <w:pPr>
        <w:jc w:val="center"/>
      </w:pPr>
    </w:p>
    <w:p w:rsidR="00470C78" w:rsidRPr="0083518C" w:rsidRDefault="00D01695" w:rsidP="00D01695">
      <w:pPr>
        <w:jc w:val="center"/>
      </w:pPr>
      <w:r>
        <w:rPr>
          <w:noProof/>
          <w:lang w:eastAsia="nl-NL"/>
        </w:rPr>
        <w:drawing>
          <wp:inline distT="0" distB="0" distL="0" distR="0">
            <wp:extent cx="3252486" cy="4343400"/>
            <wp:effectExtent l="0" t="0" r="0" b="0"/>
            <wp:docPr id="47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3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0C78" w:rsidRPr="0083518C" w:rsidSect="00470C78">
      <w:pgSz w:w="8386" w:h="11904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C78"/>
    <w:rsid w:val="000D6DB0"/>
    <w:rsid w:val="001B0199"/>
    <w:rsid w:val="004223C4"/>
    <w:rsid w:val="00470C78"/>
    <w:rsid w:val="005B5818"/>
    <w:rsid w:val="006451DE"/>
    <w:rsid w:val="0066706B"/>
    <w:rsid w:val="0083518C"/>
    <w:rsid w:val="009421E5"/>
    <w:rsid w:val="00B32486"/>
    <w:rsid w:val="00BE0BB1"/>
    <w:rsid w:val="00BF0DED"/>
    <w:rsid w:val="00D01695"/>
    <w:rsid w:val="00EB010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7254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706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7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7254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6706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67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79863-1DB5-4A56-A2D0-773205779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6D8CD0EB.dotm</Template>
  <TotalTime>14</TotalTime>
  <Pages>27</Pages>
  <Words>394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Schiphol Group</Company>
  <LinksUpToDate>false</LinksUpToDate>
  <CharactersWithSpaces>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Tump, Bob</dc:creator>
  <cp:lastModifiedBy>Tump, Bob</cp:lastModifiedBy>
  <cp:revision>6</cp:revision>
  <dcterms:created xsi:type="dcterms:W3CDTF">2015-09-04T07:23:00Z</dcterms:created>
  <dcterms:modified xsi:type="dcterms:W3CDTF">2015-09-04T08:09:00Z</dcterms:modified>
</cp:coreProperties>
</file>